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0B7" w:rsidRDefault="008E14C5">
      <w:r>
        <w:rPr>
          <w:noProof/>
        </w:rPr>
        <w:drawing>
          <wp:inline distT="0" distB="0" distL="0" distR="0" wp14:anchorId="27CA4D4A" wp14:editId="079B2464">
            <wp:extent cx="2305685" cy="2112010"/>
            <wp:effectExtent l="0" t="0" r="0" b="254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685" cy="211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14C5" w:rsidRDefault="008E14C5"/>
    <w:p w:rsidR="008E14C5" w:rsidRDefault="008E14C5">
      <w:proofErr w:type="spellStart"/>
      <w:r>
        <w:t>Tage</w:t>
      </w:r>
      <w:proofErr w:type="spellEnd"/>
      <w:r>
        <w:t xml:space="preserve"> Castleden</w:t>
      </w:r>
      <w:bookmarkStart w:id="0" w:name="_GoBack"/>
      <w:bookmarkEnd w:id="0"/>
    </w:p>
    <w:sectPr w:rsidR="008E14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4C5"/>
    <w:rsid w:val="008E14C5"/>
    <w:rsid w:val="00944461"/>
    <w:rsid w:val="00A635EA"/>
    <w:rsid w:val="00BD3F10"/>
    <w:rsid w:val="00FE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3004BC-C9B1-48A2-8A75-2CB05B44F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75F615C8</Template>
  <TotalTime>1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Associa</Company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Castleden</dc:creator>
  <cp:keywords/>
  <dc:description/>
  <cp:lastModifiedBy>Dawn Castleden</cp:lastModifiedBy>
  <cp:revision>1</cp:revision>
  <dcterms:created xsi:type="dcterms:W3CDTF">2016-08-16T19:25:00Z</dcterms:created>
  <dcterms:modified xsi:type="dcterms:W3CDTF">2016-08-16T19:26:00Z</dcterms:modified>
</cp:coreProperties>
</file>